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314" w:type="pct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9"/>
        <w:gridCol w:w="2371"/>
        <w:gridCol w:w="198"/>
        <w:gridCol w:w="1462"/>
        <w:gridCol w:w="1138"/>
        <w:gridCol w:w="875"/>
      </w:tblGrid>
      <w:tr w:rsidR="0090596C" w:rsidRPr="000E7873" w14:paraId="3433BFD2" w14:textId="77777777" w:rsidTr="00F011B7">
        <w:tc>
          <w:tcPr>
            <w:tcW w:w="5000" w:type="pct"/>
            <w:gridSpan w:val="6"/>
            <w:shd w:val="clear" w:color="auto" w:fill="429EDE" w:themeFill="accent1" w:themeFillTint="99"/>
          </w:tcPr>
          <w:p w14:paraId="523AC8BC" w14:textId="3FCFC1ED" w:rsidR="00650259" w:rsidRPr="000E7873" w:rsidRDefault="00E128DB" w:rsidP="00E128DB">
            <w:pPr>
              <w:pStyle w:val="Titre1"/>
              <w:tabs>
                <w:tab w:val="left" w:pos="2088"/>
              </w:tabs>
            </w:pPr>
            <w:r>
              <w:t>Orienteur</w:t>
            </w:r>
            <w:r>
              <w:tab/>
            </w:r>
          </w:p>
        </w:tc>
      </w:tr>
      <w:tr w:rsidR="00650259" w:rsidRPr="000E7873" w14:paraId="43BC195B" w14:textId="77777777" w:rsidTr="00F011B7">
        <w:tc>
          <w:tcPr>
            <w:tcW w:w="1850" w:type="pct"/>
            <w:vAlign w:val="bottom"/>
          </w:tcPr>
          <w:p w14:paraId="4052A7DE" w14:textId="03C729C5" w:rsidR="00B53DD5" w:rsidRPr="00902F6D" w:rsidRDefault="00B53DD5" w:rsidP="0090596C">
            <w:pPr>
              <w:pStyle w:val="Retraitnormal"/>
              <w:rPr>
                <w:sz w:val="26"/>
                <w:szCs w:val="26"/>
              </w:rPr>
            </w:pPr>
          </w:p>
          <w:p w14:paraId="3DFEBB8D" w14:textId="78A6F16D" w:rsidR="00650259" w:rsidRPr="00902F6D" w:rsidRDefault="00902F6D" w:rsidP="0090596C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Organisme orienteur</w:t>
            </w:r>
          </w:p>
        </w:tc>
        <w:tc>
          <w:tcPr>
            <w:tcW w:w="3150" w:type="pct"/>
            <w:gridSpan w:val="5"/>
            <w:tcBorders>
              <w:bottom w:val="single" w:sz="4" w:space="0" w:color="auto"/>
            </w:tcBorders>
            <w:vAlign w:val="bottom"/>
          </w:tcPr>
          <w:p w14:paraId="706DEA22" w14:textId="1CC0D8C3" w:rsidR="00650259" w:rsidRPr="00902F6D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</w:tr>
      <w:tr w:rsidR="00650259" w:rsidRPr="000E7873" w14:paraId="62241705" w14:textId="77777777" w:rsidTr="00F011B7">
        <w:tc>
          <w:tcPr>
            <w:tcW w:w="1850" w:type="pct"/>
            <w:vAlign w:val="bottom"/>
          </w:tcPr>
          <w:p w14:paraId="22258D67" w14:textId="0ECD18EC" w:rsidR="00650259" w:rsidRPr="00902F6D" w:rsidRDefault="00902F6D" w:rsidP="0090596C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Adresse</w:t>
            </w:r>
          </w:p>
        </w:tc>
        <w:tc>
          <w:tcPr>
            <w:tcW w:w="3150" w:type="pct"/>
            <w:gridSpan w:val="5"/>
            <w:tcBorders>
              <w:bottom w:val="single" w:sz="4" w:space="0" w:color="auto"/>
            </w:tcBorders>
            <w:vAlign w:val="bottom"/>
          </w:tcPr>
          <w:p w14:paraId="15AE7DFD" w14:textId="2D486F08" w:rsidR="00650259" w:rsidRPr="00902F6D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</w:tr>
      <w:tr w:rsidR="00650259" w:rsidRPr="000E7873" w14:paraId="29A5408D" w14:textId="77777777" w:rsidTr="00F011B7">
        <w:tc>
          <w:tcPr>
            <w:tcW w:w="1850" w:type="pct"/>
            <w:vAlign w:val="bottom"/>
          </w:tcPr>
          <w:p w14:paraId="1D93F8EE" w14:textId="77777777" w:rsidR="00650259" w:rsidRPr="00902F6D" w:rsidRDefault="00E128DB" w:rsidP="0090596C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  <w:lang w:bidi="fr-FR"/>
              </w:rPr>
              <w:t>Référent</w:t>
            </w:r>
          </w:p>
        </w:tc>
        <w:tc>
          <w:tcPr>
            <w:tcW w:w="3150" w:type="pct"/>
            <w:gridSpan w:val="5"/>
            <w:tcBorders>
              <w:bottom w:val="single" w:sz="4" w:space="0" w:color="auto"/>
            </w:tcBorders>
            <w:vAlign w:val="bottom"/>
          </w:tcPr>
          <w:p w14:paraId="50C17B55" w14:textId="4ED8569A" w:rsidR="00650259" w:rsidRPr="00902F6D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</w:tr>
      <w:tr w:rsidR="00650259" w:rsidRPr="000E7873" w14:paraId="77F5BA33" w14:textId="77777777" w:rsidTr="00F011B7">
        <w:tc>
          <w:tcPr>
            <w:tcW w:w="1850" w:type="pct"/>
            <w:vAlign w:val="bottom"/>
          </w:tcPr>
          <w:p w14:paraId="43AA1E70" w14:textId="77777777" w:rsidR="00650259" w:rsidRPr="00902F6D" w:rsidRDefault="00E128DB" w:rsidP="0090596C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Téléphone</w:t>
            </w:r>
          </w:p>
        </w:tc>
        <w:tc>
          <w:tcPr>
            <w:tcW w:w="3150" w:type="pct"/>
            <w:gridSpan w:val="5"/>
            <w:tcBorders>
              <w:bottom w:val="single" w:sz="4" w:space="0" w:color="auto"/>
            </w:tcBorders>
            <w:vAlign w:val="bottom"/>
          </w:tcPr>
          <w:p w14:paraId="705E97E2" w14:textId="5C7F43D6" w:rsidR="00650259" w:rsidRPr="00902F6D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</w:tr>
      <w:tr w:rsidR="00650259" w:rsidRPr="000E7873" w14:paraId="1FE5D652" w14:textId="77777777" w:rsidTr="00F011B7">
        <w:tc>
          <w:tcPr>
            <w:tcW w:w="1850" w:type="pct"/>
            <w:vAlign w:val="bottom"/>
          </w:tcPr>
          <w:p w14:paraId="28F53588" w14:textId="77777777" w:rsidR="00650259" w:rsidRPr="00902F6D" w:rsidRDefault="00E128DB" w:rsidP="0090596C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Mail</w:t>
            </w:r>
          </w:p>
        </w:tc>
        <w:tc>
          <w:tcPr>
            <w:tcW w:w="3150" w:type="pct"/>
            <w:gridSpan w:val="5"/>
            <w:tcBorders>
              <w:bottom w:val="single" w:sz="4" w:space="0" w:color="auto"/>
            </w:tcBorders>
            <w:vAlign w:val="bottom"/>
          </w:tcPr>
          <w:p w14:paraId="621377BF" w14:textId="195A462E" w:rsidR="00650259" w:rsidRPr="00902F6D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</w:tr>
      <w:tr w:rsidR="00E128DB" w:rsidRPr="000E7873" w14:paraId="0FAA14AB" w14:textId="77777777" w:rsidTr="00F011B7">
        <w:trPr>
          <w:gridAfter w:val="5"/>
          <w:wAfter w:w="3150" w:type="pct"/>
        </w:trPr>
        <w:tc>
          <w:tcPr>
            <w:tcW w:w="1850" w:type="pct"/>
            <w:vAlign w:val="bottom"/>
          </w:tcPr>
          <w:p w14:paraId="4F5BCBE6" w14:textId="77777777" w:rsidR="00E128DB" w:rsidRDefault="00E128DB" w:rsidP="0090596C">
            <w:pPr>
              <w:pStyle w:val="Retraitnormal"/>
            </w:pPr>
          </w:p>
        </w:tc>
      </w:tr>
      <w:tr w:rsidR="00650259" w:rsidRPr="000E7873" w14:paraId="727E90F1" w14:textId="77777777" w:rsidTr="00F011B7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0AE79CFF" w14:textId="77777777" w:rsidR="00650259" w:rsidRPr="000E7873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0E7873" w14:paraId="07B44844" w14:textId="77777777" w:rsidTr="00F011B7">
        <w:tc>
          <w:tcPr>
            <w:tcW w:w="5000" w:type="pct"/>
            <w:gridSpan w:val="6"/>
            <w:shd w:val="clear" w:color="auto" w:fill="429EDE" w:themeFill="accent1" w:themeFillTint="99"/>
          </w:tcPr>
          <w:p w14:paraId="7C8B5121" w14:textId="7B083033" w:rsidR="00650259" w:rsidRPr="000E7873" w:rsidRDefault="00902F6D" w:rsidP="0090596C">
            <w:pPr>
              <w:pStyle w:val="Titre1"/>
            </w:pPr>
            <w:r>
              <w:t>Hébergement</w:t>
            </w:r>
          </w:p>
        </w:tc>
      </w:tr>
      <w:tr w:rsidR="00902F6D" w:rsidRPr="000E7873" w14:paraId="381629D7" w14:textId="77777777" w:rsidTr="00F011B7">
        <w:tc>
          <w:tcPr>
            <w:tcW w:w="1850" w:type="pct"/>
            <w:vAlign w:val="bottom"/>
          </w:tcPr>
          <w:p w14:paraId="22941B0B" w14:textId="25A22C08" w:rsidR="00902F6D" w:rsidRPr="00902F6D" w:rsidRDefault="00902F6D" w:rsidP="00F52451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Centre d’hébergement (Type de structure + Nom association)</w:t>
            </w:r>
          </w:p>
        </w:tc>
        <w:tc>
          <w:tcPr>
            <w:tcW w:w="3150" w:type="pct"/>
            <w:gridSpan w:val="5"/>
            <w:tcBorders>
              <w:bottom w:val="single" w:sz="4" w:space="0" w:color="auto"/>
            </w:tcBorders>
            <w:vAlign w:val="bottom"/>
          </w:tcPr>
          <w:p w14:paraId="26DE4552" w14:textId="37431998" w:rsidR="00902F6D" w:rsidRPr="000E7873" w:rsidRDefault="00902F6D" w:rsidP="007F7B5D">
            <w:pPr>
              <w:spacing w:before="120"/>
            </w:pPr>
          </w:p>
        </w:tc>
      </w:tr>
      <w:tr w:rsidR="00902F6D" w:rsidRPr="000E7873" w14:paraId="2EAEE8B0" w14:textId="77777777" w:rsidTr="00F011B7">
        <w:tc>
          <w:tcPr>
            <w:tcW w:w="1850" w:type="pct"/>
            <w:vAlign w:val="bottom"/>
          </w:tcPr>
          <w:p w14:paraId="05794788" w14:textId="19721399" w:rsidR="00902F6D" w:rsidRPr="00902F6D" w:rsidRDefault="00902F6D" w:rsidP="00F52451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Nom du référent social</w:t>
            </w:r>
          </w:p>
        </w:tc>
        <w:tc>
          <w:tcPr>
            <w:tcW w:w="3150" w:type="pct"/>
            <w:gridSpan w:val="5"/>
            <w:tcBorders>
              <w:bottom w:val="single" w:sz="4" w:space="0" w:color="auto"/>
            </w:tcBorders>
            <w:vAlign w:val="bottom"/>
          </w:tcPr>
          <w:p w14:paraId="18B9E5BB" w14:textId="2439AF9E" w:rsidR="00902F6D" w:rsidRPr="000E7873" w:rsidRDefault="00902F6D" w:rsidP="007F7B5D">
            <w:pPr>
              <w:spacing w:before="120"/>
            </w:pPr>
          </w:p>
        </w:tc>
      </w:tr>
      <w:tr w:rsidR="00902F6D" w:rsidRPr="000E7873" w14:paraId="1E297863" w14:textId="77777777" w:rsidTr="00F011B7">
        <w:tc>
          <w:tcPr>
            <w:tcW w:w="1850" w:type="pct"/>
            <w:vAlign w:val="bottom"/>
          </w:tcPr>
          <w:p w14:paraId="2B9CF5D9" w14:textId="207638FF" w:rsidR="00902F6D" w:rsidRPr="00902F6D" w:rsidRDefault="00902F6D" w:rsidP="00F52451">
            <w:pPr>
              <w:pStyle w:val="Retrait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Téléphone</w:t>
            </w:r>
          </w:p>
        </w:tc>
        <w:tc>
          <w:tcPr>
            <w:tcW w:w="3150" w:type="pct"/>
            <w:gridSpan w:val="5"/>
            <w:tcBorders>
              <w:bottom w:val="single" w:sz="4" w:space="0" w:color="auto"/>
            </w:tcBorders>
            <w:vAlign w:val="bottom"/>
          </w:tcPr>
          <w:p w14:paraId="3F904EBD" w14:textId="5412FA3E" w:rsidR="00902F6D" w:rsidRPr="000E7873" w:rsidRDefault="00902F6D" w:rsidP="007F7B5D">
            <w:pPr>
              <w:spacing w:before="120"/>
            </w:pPr>
          </w:p>
        </w:tc>
      </w:tr>
      <w:tr w:rsidR="00902F6D" w:rsidRPr="000E7873" w14:paraId="62A8EAD0" w14:textId="77777777" w:rsidTr="00F011B7">
        <w:tc>
          <w:tcPr>
            <w:tcW w:w="1850" w:type="pct"/>
            <w:vAlign w:val="bottom"/>
          </w:tcPr>
          <w:p w14:paraId="423C9681" w14:textId="713E8311" w:rsidR="00902F6D" w:rsidRPr="00902F6D" w:rsidRDefault="00902F6D" w:rsidP="00F52451">
            <w:pPr>
              <w:pStyle w:val="Retrait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Mail</w:t>
            </w:r>
          </w:p>
        </w:tc>
        <w:tc>
          <w:tcPr>
            <w:tcW w:w="3150" w:type="pct"/>
            <w:gridSpan w:val="5"/>
            <w:tcBorders>
              <w:bottom w:val="single" w:sz="4" w:space="0" w:color="auto"/>
            </w:tcBorders>
            <w:vAlign w:val="bottom"/>
          </w:tcPr>
          <w:p w14:paraId="2966AA88" w14:textId="7716FF0D" w:rsidR="00902F6D" w:rsidRPr="000E7873" w:rsidRDefault="00902F6D" w:rsidP="007F7B5D">
            <w:pPr>
              <w:spacing w:before="120"/>
            </w:pPr>
          </w:p>
        </w:tc>
      </w:tr>
      <w:tr w:rsidR="00902F6D" w:rsidRPr="000E7873" w14:paraId="4A85A443" w14:textId="77777777" w:rsidTr="00902F6D">
        <w:tc>
          <w:tcPr>
            <w:tcW w:w="5000" w:type="pct"/>
            <w:gridSpan w:val="6"/>
            <w:shd w:val="clear" w:color="auto" w:fill="4FA6E0" w:themeFill="accent2" w:themeFillTint="80"/>
            <w:vAlign w:val="bottom"/>
          </w:tcPr>
          <w:p w14:paraId="45403031" w14:textId="3A321D92" w:rsidR="00902F6D" w:rsidRPr="00902F6D" w:rsidRDefault="00902F6D" w:rsidP="007F7B5D">
            <w:pPr>
              <w:spacing w:before="12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Candidat</w:t>
            </w:r>
          </w:p>
        </w:tc>
      </w:tr>
      <w:tr w:rsidR="00650259" w:rsidRPr="000E7873" w14:paraId="2A8D9DFE" w14:textId="77777777" w:rsidTr="00F011B7">
        <w:tc>
          <w:tcPr>
            <w:tcW w:w="1850" w:type="pct"/>
            <w:vAlign w:val="bottom"/>
          </w:tcPr>
          <w:p w14:paraId="3721C4AD" w14:textId="77777777" w:rsidR="00650259" w:rsidRPr="00902F6D" w:rsidRDefault="00456D0A" w:rsidP="00F52451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Nom</w:t>
            </w:r>
          </w:p>
        </w:tc>
        <w:tc>
          <w:tcPr>
            <w:tcW w:w="3150" w:type="pct"/>
            <w:gridSpan w:val="5"/>
            <w:tcBorders>
              <w:bottom w:val="single" w:sz="4" w:space="0" w:color="auto"/>
            </w:tcBorders>
            <w:vAlign w:val="bottom"/>
          </w:tcPr>
          <w:p w14:paraId="2582EB67" w14:textId="48439074" w:rsidR="00650259" w:rsidRPr="000E7873" w:rsidRDefault="00650259" w:rsidP="007F7B5D">
            <w:pPr>
              <w:spacing w:before="120"/>
            </w:pPr>
          </w:p>
        </w:tc>
      </w:tr>
      <w:tr w:rsidR="00650259" w:rsidRPr="000E7873" w14:paraId="58F4291C" w14:textId="77777777" w:rsidTr="00F011B7">
        <w:tc>
          <w:tcPr>
            <w:tcW w:w="1850" w:type="pct"/>
            <w:vAlign w:val="bottom"/>
          </w:tcPr>
          <w:p w14:paraId="15F2EF5E" w14:textId="77777777" w:rsidR="00650259" w:rsidRPr="00902F6D" w:rsidRDefault="00456D0A" w:rsidP="00F52451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Prénom</w:t>
            </w:r>
          </w:p>
        </w:tc>
        <w:tc>
          <w:tcPr>
            <w:tcW w:w="3150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D5B7AD" w14:textId="6309A05C" w:rsidR="00650259" w:rsidRPr="000E7873" w:rsidRDefault="00650259" w:rsidP="007F7B5D">
            <w:pPr>
              <w:spacing w:before="120"/>
            </w:pPr>
          </w:p>
        </w:tc>
      </w:tr>
      <w:tr w:rsidR="00F469FC" w:rsidRPr="000E7873" w14:paraId="4BC51B16" w14:textId="77777777" w:rsidTr="00F011B7">
        <w:tc>
          <w:tcPr>
            <w:tcW w:w="1850" w:type="pct"/>
            <w:vAlign w:val="bottom"/>
          </w:tcPr>
          <w:p w14:paraId="6C3A241E" w14:textId="2138616E" w:rsidR="00F469FC" w:rsidRPr="00902F6D" w:rsidRDefault="00F469FC" w:rsidP="00F52451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Date de naissance</w:t>
            </w:r>
          </w:p>
        </w:tc>
        <w:tc>
          <w:tcPr>
            <w:tcW w:w="3150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8894E7" w14:textId="0359CAAF" w:rsidR="00F469FC" w:rsidRPr="000E7873" w:rsidRDefault="00F469FC" w:rsidP="007F7B5D">
            <w:pPr>
              <w:spacing w:before="120"/>
            </w:pPr>
          </w:p>
        </w:tc>
      </w:tr>
      <w:tr w:rsidR="00F469FC" w:rsidRPr="000E7873" w14:paraId="4E911C97" w14:textId="77777777" w:rsidTr="00F011B7">
        <w:tc>
          <w:tcPr>
            <w:tcW w:w="1850" w:type="pct"/>
            <w:vMerge w:val="restart"/>
            <w:vAlign w:val="bottom"/>
          </w:tcPr>
          <w:p w14:paraId="4CA3F078" w14:textId="2B7953DD" w:rsidR="00F469FC" w:rsidRPr="00902F6D" w:rsidRDefault="00F469FC" w:rsidP="00F52451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Adresse domiciliation</w:t>
            </w:r>
          </w:p>
        </w:tc>
        <w:tc>
          <w:tcPr>
            <w:tcW w:w="3150" w:type="pct"/>
            <w:gridSpan w:val="5"/>
            <w:tcBorders>
              <w:top w:val="single" w:sz="4" w:space="0" w:color="auto"/>
            </w:tcBorders>
            <w:vAlign w:val="bottom"/>
          </w:tcPr>
          <w:p w14:paraId="484D0A4E" w14:textId="77777777" w:rsidR="00F469FC" w:rsidRPr="000E7873" w:rsidRDefault="00F469FC" w:rsidP="007F7B5D">
            <w:pPr>
              <w:spacing w:before="120"/>
            </w:pPr>
          </w:p>
        </w:tc>
      </w:tr>
      <w:tr w:rsidR="00F469FC" w:rsidRPr="000E7873" w14:paraId="4EEBFDD1" w14:textId="77777777" w:rsidTr="00F011B7">
        <w:tc>
          <w:tcPr>
            <w:tcW w:w="1850" w:type="pct"/>
            <w:vMerge/>
            <w:vAlign w:val="bottom"/>
          </w:tcPr>
          <w:p w14:paraId="371D1D46" w14:textId="57C7CEC7" w:rsidR="00F469FC" w:rsidRPr="00902F6D" w:rsidRDefault="00F469FC" w:rsidP="00F52451">
            <w:pPr>
              <w:pStyle w:val="Retraitnormal"/>
              <w:rPr>
                <w:sz w:val="26"/>
                <w:szCs w:val="26"/>
              </w:rPr>
            </w:pPr>
          </w:p>
        </w:tc>
        <w:tc>
          <w:tcPr>
            <w:tcW w:w="3150" w:type="pct"/>
            <w:gridSpan w:val="5"/>
            <w:tcBorders>
              <w:bottom w:val="single" w:sz="4" w:space="0" w:color="auto"/>
            </w:tcBorders>
            <w:vAlign w:val="bottom"/>
          </w:tcPr>
          <w:p w14:paraId="72F8D40D" w14:textId="26C14636" w:rsidR="00F469FC" w:rsidRPr="000E7873" w:rsidRDefault="00F469FC" w:rsidP="007F7B5D">
            <w:pPr>
              <w:spacing w:before="120"/>
            </w:pPr>
          </w:p>
        </w:tc>
      </w:tr>
      <w:tr w:rsidR="007B2CC2" w:rsidRPr="000E7873" w14:paraId="1617CE5C" w14:textId="77777777" w:rsidTr="00F011B7">
        <w:trPr>
          <w:gridAfter w:val="2"/>
          <w:wAfter w:w="1049" w:type="pct"/>
        </w:trPr>
        <w:tc>
          <w:tcPr>
            <w:tcW w:w="1850" w:type="pct"/>
            <w:vAlign w:val="bottom"/>
          </w:tcPr>
          <w:p w14:paraId="29D9F908" w14:textId="77777777" w:rsidR="00E128DB" w:rsidRPr="00902F6D" w:rsidRDefault="00E128DB" w:rsidP="00F52451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Téléphone</w:t>
            </w:r>
          </w:p>
        </w:tc>
        <w:tc>
          <w:tcPr>
            <w:tcW w:w="123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3363ED" w14:textId="5FAF46A7" w:rsidR="00E128DB" w:rsidRPr="000E7873" w:rsidRDefault="00E128DB" w:rsidP="007F7B5D">
            <w:pPr>
              <w:spacing w:before="120"/>
            </w:pPr>
          </w:p>
        </w:tc>
        <w:tc>
          <w:tcPr>
            <w:tcW w:w="86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8D4189" w14:textId="77777777" w:rsidR="00E128DB" w:rsidRPr="000E7873" w:rsidRDefault="00E128DB" w:rsidP="00F52451"/>
        </w:tc>
      </w:tr>
      <w:tr w:rsidR="00650259" w:rsidRPr="000E7873" w14:paraId="62295210" w14:textId="77777777" w:rsidTr="00F011B7">
        <w:sdt>
          <w:sdtPr>
            <w:rPr>
              <w:sz w:val="26"/>
              <w:szCs w:val="26"/>
            </w:rPr>
            <w:id w:val="1334104394"/>
            <w:placeholder>
              <w:docPart w:val="3CAE2061A4CC44F1A1499B5C5395FCD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50" w:type="pct"/>
                <w:vAlign w:val="bottom"/>
              </w:tcPr>
              <w:p w14:paraId="2A544BA2" w14:textId="3CF0EB49" w:rsidR="00650259" w:rsidRPr="00902F6D" w:rsidRDefault="0090596C" w:rsidP="00F52451">
                <w:pPr>
                  <w:pStyle w:val="Retraitnormal"/>
                  <w:rPr>
                    <w:sz w:val="26"/>
                    <w:szCs w:val="26"/>
                  </w:rPr>
                </w:pPr>
                <w:r w:rsidRPr="00902F6D">
                  <w:rPr>
                    <w:sz w:val="26"/>
                    <w:szCs w:val="26"/>
                    <w:lang w:bidi="fr-FR"/>
                  </w:rPr>
                  <w:t>E-mail</w:t>
                </w:r>
              </w:p>
            </w:tc>
          </w:sdtContent>
        </w:sdt>
        <w:tc>
          <w:tcPr>
            <w:tcW w:w="3150" w:type="pct"/>
            <w:gridSpan w:val="5"/>
            <w:tcBorders>
              <w:bottom w:val="single" w:sz="4" w:space="0" w:color="auto"/>
            </w:tcBorders>
            <w:vAlign w:val="bottom"/>
          </w:tcPr>
          <w:p w14:paraId="7EE63FC5" w14:textId="623667FB" w:rsidR="00650259" w:rsidRPr="000E7873" w:rsidRDefault="00650259" w:rsidP="007F7B5D">
            <w:pPr>
              <w:spacing w:before="120"/>
            </w:pPr>
          </w:p>
        </w:tc>
      </w:tr>
      <w:tr w:rsidR="00CE550B" w:rsidRPr="000E7873" w14:paraId="50313BCC" w14:textId="77777777" w:rsidTr="00F011B7">
        <w:tc>
          <w:tcPr>
            <w:tcW w:w="1850" w:type="pct"/>
            <w:vAlign w:val="bottom"/>
          </w:tcPr>
          <w:p w14:paraId="2C159191" w14:textId="634FF9F8" w:rsidR="00CE550B" w:rsidRPr="00902F6D" w:rsidRDefault="00CE550B" w:rsidP="00F52451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Pays d’origine</w:t>
            </w:r>
          </w:p>
        </w:tc>
        <w:tc>
          <w:tcPr>
            <w:tcW w:w="3150" w:type="pct"/>
            <w:gridSpan w:val="5"/>
            <w:tcBorders>
              <w:bottom w:val="single" w:sz="4" w:space="0" w:color="auto"/>
            </w:tcBorders>
            <w:vAlign w:val="bottom"/>
          </w:tcPr>
          <w:p w14:paraId="527E3E84" w14:textId="1CF0CDC6" w:rsidR="00CE550B" w:rsidRPr="000E7873" w:rsidRDefault="00CE550B" w:rsidP="007F7B5D">
            <w:pPr>
              <w:spacing w:before="120"/>
            </w:pPr>
          </w:p>
        </w:tc>
      </w:tr>
      <w:tr w:rsidR="00EE32AA" w:rsidRPr="000E7873" w14:paraId="05FC05CC" w14:textId="77777777" w:rsidTr="00F011B7">
        <w:tc>
          <w:tcPr>
            <w:tcW w:w="1850" w:type="pct"/>
            <w:vAlign w:val="bottom"/>
          </w:tcPr>
          <w:p w14:paraId="71C55D21" w14:textId="6A7FC388" w:rsidR="00EE32AA" w:rsidRPr="00902F6D" w:rsidRDefault="00EE32AA" w:rsidP="00F52451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Date arrivée en France</w:t>
            </w:r>
          </w:p>
        </w:tc>
        <w:tc>
          <w:tcPr>
            <w:tcW w:w="3150" w:type="pct"/>
            <w:gridSpan w:val="5"/>
            <w:tcBorders>
              <w:bottom w:val="single" w:sz="4" w:space="0" w:color="auto"/>
            </w:tcBorders>
            <w:vAlign w:val="bottom"/>
          </w:tcPr>
          <w:p w14:paraId="3B92B379" w14:textId="5D12D914" w:rsidR="00EE32AA" w:rsidRPr="000E7873" w:rsidRDefault="00EE32AA" w:rsidP="007F7B5D">
            <w:pPr>
              <w:spacing w:before="120"/>
            </w:pPr>
          </w:p>
        </w:tc>
      </w:tr>
      <w:tr w:rsidR="00650259" w:rsidRPr="000E7873" w14:paraId="7954EBAD" w14:textId="77777777" w:rsidTr="00F011B7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663E266C" w14:textId="77777777" w:rsidR="00650259" w:rsidRPr="00902F6D" w:rsidRDefault="00650259" w:rsidP="00977F99">
            <w:pPr>
              <w:rPr>
                <w:rFonts w:asciiTheme="majorHAnsi" w:hAnsiTheme="majorHAnsi"/>
                <w:b/>
                <w:sz w:val="26"/>
                <w:szCs w:val="26"/>
              </w:rPr>
            </w:pPr>
          </w:p>
        </w:tc>
      </w:tr>
      <w:tr w:rsidR="00650259" w:rsidRPr="000E7873" w14:paraId="30824E9B" w14:textId="77777777" w:rsidTr="00F011B7">
        <w:tc>
          <w:tcPr>
            <w:tcW w:w="1850" w:type="pct"/>
            <w:vAlign w:val="bottom"/>
          </w:tcPr>
          <w:p w14:paraId="49E24202" w14:textId="77777777" w:rsidR="00650259" w:rsidRPr="00902F6D" w:rsidRDefault="00E128DB" w:rsidP="00F52451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Date d’obtention du statut</w:t>
            </w:r>
          </w:p>
        </w:tc>
        <w:tc>
          <w:tcPr>
            <w:tcW w:w="3150" w:type="pct"/>
            <w:gridSpan w:val="5"/>
            <w:tcBorders>
              <w:bottom w:val="single" w:sz="4" w:space="0" w:color="auto"/>
            </w:tcBorders>
            <w:vAlign w:val="bottom"/>
          </w:tcPr>
          <w:p w14:paraId="080B31CE" w14:textId="371EBE4A" w:rsidR="00650259" w:rsidRPr="000E7873" w:rsidRDefault="00650259" w:rsidP="007F7B5D">
            <w:pPr>
              <w:spacing w:before="120"/>
            </w:pPr>
          </w:p>
        </w:tc>
      </w:tr>
      <w:tr w:rsidR="00BC11CE" w:rsidRPr="000E7873" w14:paraId="21F36F54" w14:textId="77777777" w:rsidTr="00F011B7">
        <w:tc>
          <w:tcPr>
            <w:tcW w:w="1850" w:type="pct"/>
            <w:vAlign w:val="bottom"/>
          </w:tcPr>
          <w:p w14:paraId="41A4BF48" w14:textId="750674A7" w:rsidR="00BC11CE" w:rsidRPr="00902F6D" w:rsidRDefault="00BC11CE" w:rsidP="00EE32AA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N° Pôle Emploi</w:t>
            </w:r>
          </w:p>
        </w:tc>
        <w:tc>
          <w:tcPr>
            <w:tcW w:w="3150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4B0B0A" w14:textId="3176F78C" w:rsidR="00BC11CE" w:rsidRPr="000E7873" w:rsidRDefault="00BC11CE" w:rsidP="007F7B5D">
            <w:pPr>
              <w:spacing w:before="120"/>
            </w:pPr>
          </w:p>
        </w:tc>
      </w:tr>
      <w:tr w:rsidR="00BC11CE" w:rsidRPr="000E7873" w14:paraId="39E7D464" w14:textId="77777777" w:rsidTr="00F011B7">
        <w:tc>
          <w:tcPr>
            <w:tcW w:w="1850" w:type="pct"/>
            <w:vAlign w:val="bottom"/>
          </w:tcPr>
          <w:p w14:paraId="498E44D9" w14:textId="6630D2C3" w:rsidR="00BC11CE" w:rsidRPr="00902F6D" w:rsidRDefault="00BC11CE" w:rsidP="00EE32AA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Ressources</w:t>
            </w:r>
          </w:p>
        </w:tc>
        <w:tc>
          <w:tcPr>
            <w:tcW w:w="3150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F4081A" w14:textId="3C038775" w:rsidR="00BC11CE" w:rsidRPr="000E7873" w:rsidRDefault="00BC11CE" w:rsidP="007F7B5D">
            <w:pPr>
              <w:spacing w:before="120"/>
            </w:pPr>
          </w:p>
        </w:tc>
      </w:tr>
      <w:tr w:rsidR="00E128DB" w:rsidRPr="000E7873" w14:paraId="637BF4B0" w14:textId="77777777" w:rsidTr="00F011B7">
        <w:trPr>
          <w:gridAfter w:val="3"/>
          <w:wAfter w:w="1811" w:type="pct"/>
        </w:trPr>
        <w:tc>
          <w:tcPr>
            <w:tcW w:w="1850" w:type="pct"/>
            <w:vAlign w:val="bottom"/>
          </w:tcPr>
          <w:p w14:paraId="7B01B3B9" w14:textId="77777777" w:rsidR="00E128DB" w:rsidRPr="00902F6D" w:rsidRDefault="00E128DB" w:rsidP="00F52451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lastRenderedPageBreak/>
              <w:t>CIR signé</w:t>
            </w:r>
          </w:p>
        </w:tc>
        <w:tc>
          <w:tcPr>
            <w:tcW w:w="1339" w:type="pct"/>
            <w:gridSpan w:val="2"/>
          </w:tcPr>
          <w:p w14:paraId="0B58A9EF" w14:textId="69030771" w:rsidR="00E128DB" w:rsidRDefault="00E128DB" w:rsidP="00F52451">
            <w:pPr>
              <w:pStyle w:val="Retraitnormal"/>
            </w:pPr>
            <w:r>
              <w:t xml:space="preserve">Oui </w:t>
            </w:r>
            <w:sdt>
              <w:sdtPr>
                <w:id w:val="485279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1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Non</w:t>
            </w:r>
            <w:sdt>
              <w:sdtPr>
                <w:id w:val="-1139256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29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F011B7" w:rsidRPr="000E7873" w14:paraId="35401B9A" w14:textId="77777777" w:rsidTr="00F011B7">
        <w:trPr>
          <w:gridAfter w:val="3"/>
          <w:wAfter w:w="1811" w:type="pct"/>
        </w:trPr>
        <w:tc>
          <w:tcPr>
            <w:tcW w:w="1850" w:type="pct"/>
            <w:vAlign w:val="bottom"/>
          </w:tcPr>
          <w:p w14:paraId="74965DAE" w14:textId="15B36206" w:rsidR="00F011B7" w:rsidRPr="00902F6D" w:rsidRDefault="00F011B7" w:rsidP="00F52451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N° CIR :</w:t>
            </w:r>
          </w:p>
        </w:tc>
        <w:tc>
          <w:tcPr>
            <w:tcW w:w="1339" w:type="pct"/>
            <w:gridSpan w:val="2"/>
          </w:tcPr>
          <w:p w14:paraId="4794DF1C" w14:textId="6E3F531F" w:rsidR="00F011B7" w:rsidRDefault="00F011B7" w:rsidP="00F52451">
            <w:pPr>
              <w:pStyle w:val="Retraitnormal"/>
            </w:pPr>
          </w:p>
        </w:tc>
      </w:tr>
      <w:tr w:rsidR="00E128DB" w:rsidRPr="000E7873" w14:paraId="2AFBA1A6" w14:textId="77777777" w:rsidTr="00F011B7">
        <w:trPr>
          <w:gridAfter w:val="3"/>
          <w:wAfter w:w="1811" w:type="pct"/>
        </w:trPr>
        <w:tc>
          <w:tcPr>
            <w:tcW w:w="1850" w:type="pct"/>
            <w:vAlign w:val="bottom"/>
          </w:tcPr>
          <w:p w14:paraId="2566ECFD" w14:textId="77777777" w:rsidR="00E128DB" w:rsidRPr="00902F6D" w:rsidRDefault="00E128DB" w:rsidP="00E128DB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Cours FLE OFII terminés</w:t>
            </w:r>
          </w:p>
        </w:tc>
        <w:tc>
          <w:tcPr>
            <w:tcW w:w="1339" w:type="pct"/>
            <w:gridSpan w:val="2"/>
          </w:tcPr>
          <w:p w14:paraId="789E72B5" w14:textId="4CD3FA1D" w:rsidR="00E128DB" w:rsidRDefault="00E128DB" w:rsidP="00F52451">
            <w:pPr>
              <w:pStyle w:val="Retraitnormal"/>
            </w:pPr>
            <w:r>
              <w:t xml:space="preserve">Oui </w:t>
            </w:r>
            <w:sdt>
              <w:sdtPr>
                <w:id w:val="1112411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1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Non</w:t>
            </w:r>
            <w:sdt>
              <w:sdtPr>
                <w:id w:val="6262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29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71A390EC" w14:textId="77777777" w:rsidR="00E128DB" w:rsidRPr="00E128DB" w:rsidRDefault="00E128DB" w:rsidP="00E128DB">
            <w:r>
              <w:t xml:space="preserve"> </w:t>
            </w:r>
          </w:p>
        </w:tc>
      </w:tr>
      <w:tr w:rsidR="007B2CC2" w:rsidRPr="000E7873" w14:paraId="750B3752" w14:textId="77777777" w:rsidTr="00F011B7">
        <w:trPr>
          <w:gridAfter w:val="1"/>
          <w:wAfter w:w="456" w:type="pct"/>
        </w:trPr>
        <w:tc>
          <w:tcPr>
            <w:tcW w:w="1850" w:type="pct"/>
            <w:vAlign w:val="bottom"/>
          </w:tcPr>
          <w:p w14:paraId="12753726" w14:textId="77777777" w:rsidR="00456D0A" w:rsidRPr="00902F6D" w:rsidRDefault="00456D0A" w:rsidP="00E128DB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 xml:space="preserve">Niveau validé </w:t>
            </w:r>
          </w:p>
        </w:tc>
        <w:tc>
          <w:tcPr>
            <w:tcW w:w="1339" w:type="pct"/>
            <w:gridSpan w:val="2"/>
          </w:tcPr>
          <w:p w14:paraId="35D1581D" w14:textId="6AC2C7E9" w:rsidR="00456D0A" w:rsidRDefault="00456D0A" w:rsidP="00F52451">
            <w:pPr>
              <w:pStyle w:val="Retraitnormal"/>
            </w:pPr>
            <w:r>
              <w:t xml:space="preserve">A1 </w:t>
            </w:r>
            <w:sdt>
              <w:sdtPr>
                <w:id w:val="-1111350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374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A2 </w:t>
            </w:r>
            <w:sdt>
              <w:sdtPr>
                <w:id w:val="-20860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11C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</w:t>
            </w:r>
          </w:p>
        </w:tc>
        <w:tc>
          <w:tcPr>
            <w:tcW w:w="1355" w:type="pct"/>
            <w:gridSpan w:val="2"/>
          </w:tcPr>
          <w:p w14:paraId="3B2E29ED" w14:textId="783D28B6" w:rsidR="00456D0A" w:rsidRDefault="00456D0A" w:rsidP="00F52451">
            <w:pPr>
              <w:pStyle w:val="Retraitnormal"/>
            </w:pPr>
            <w:r>
              <w:t xml:space="preserve">B1 </w:t>
            </w:r>
            <w:sdt>
              <w:sdtPr>
                <w:id w:val="1883666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11C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B2 </w:t>
            </w:r>
            <w:sdt>
              <w:sdtPr>
                <w:id w:val="-613135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11C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7B2CC2" w:rsidRPr="000E7873" w14:paraId="77588854" w14:textId="77777777" w:rsidTr="00F011B7">
        <w:trPr>
          <w:gridAfter w:val="1"/>
          <w:wAfter w:w="456" w:type="pct"/>
        </w:trPr>
        <w:tc>
          <w:tcPr>
            <w:tcW w:w="1850" w:type="pct"/>
            <w:vAlign w:val="bottom"/>
          </w:tcPr>
          <w:p w14:paraId="4A5636E8" w14:textId="77777777" w:rsidR="00B53DD5" w:rsidRPr="00902F6D" w:rsidRDefault="00B53DD5" w:rsidP="00E128DB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Projet pro</w:t>
            </w:r>
          </w:p>
        </w:tc>
        <w:tc>
          <w:tcPr>
            <w:tcW w:w="1339" w:type="pct"/>
            <w:gridSpan w:val="2"/>
            <w:tcBorders>
              <w:bottom w:val="single" w:sz="4" w:space="0" w:color="auto"/>
            </w:tcBorders>
          </w:tcPr>
          <w:p w14:paraId="68852E55" w14:textId="7B2F1BE6" w:rsidR="0034752B" w:rsidRDefault="0034752B" w:rsidP="0034752B">
            <w:pPr>
              <w:pStyle w:val="Retraitnormal"/>
              <w:ind w:left="-35"/>
            </w:pPr>
          </w:p>
        </w:tc>
        <w:tc>
          <w:tcPr>
            <w:tcW w:w="1355" w:type="pct"/>
            <w:gridSpan w:val="2"/>
            <w:tcBorders>
              <w:bottom w:val="single" w:sz="4" w:space="0" w:color="auto"/>
            </w:tcBorders>
          </w:tcPr>
          <w:p w14:paraId="584F5ABA" w14:textId="77777777" w:rsidR="00B53DD5" w:rsidRDefault="00B53DD5" w:rsidP="00B53DD5">
            <w:pPr>
              <w:pStyle w:val="Retraitnormal"/>
            </w:pPr>
          </w:p>
        </w:tc>
      </w:tr>
      <w:tr w:rsidR="00650259" w:rsidRPr="000E7873" w14:paraId="2B6D4AEC" w14:textId="77777777" w:rsidTr="00F011B7">
        <w:tc>
          <w:tcPr>
            <w:tcW w:w="1850" w:type="pct"/>
            <w:vAlign w:val="bottom"/>
          </w:tcPr>
          <w:p w14:paraId="1A72FAE6" w14:textId="77777777" w:rsidR="00650259" w:rsidRPr="000E7873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150" w:type="pct"/>
            <w:gridSpan w:val="5"/>
            <w:vAlign w:val="bottom"/>
          </w:tcPr>
          <w:p w14:paraId="4810111C" w14:textId="77777777" w:rsidR="00650259" w:rsidRPr="000E7873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7E95325F" w14:textId="49F9F7A5" w:rsidR="00CE6104" w:rsidRPr="00F24B84" w:rsidRDefault="00CE6104" w:rsidP="00962892">
      <w:pPr>
        <w:spacing w:after="0"/>
        <w:rPr>
          <w:sz w:val="12"/>
          <w:szCs w:val="16"/>
        </w:rPr>
      </w:pPr>
    </w:p>
    <w:sectPr w:rsidR="00CE6104" w:rsidRPr="00F24B84" w:rsidSect="00947365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E9A82" w14:textId="77777777" w:rsidR="00D009EE" w:rsidRDefault="00D009EE" w:rsidP="00650259">
      <w:pPr>
        <w:spacing w:after="0" w:line="240" w:lineRule="auto"/>
      </w:pPr>
      <w:r>
        <w:separator/>
      </w:r>
    </w:p>
  </w:endnote>
  <w:endnote w:type="continuationSeparator" w:id="0">
    <w:p w14:paraId="1E3823AD" w14:textId="77777777" w:rsidR="00D009EE" w:rsidRDefault="00D009E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071C53-8622-4ECD-A6E2-132F4BC6CAEC}"/>
    <w:embedBold r:id="rId2" w:fontKey="{C986EBA7-B650-43DC-81F3-A8D3C5340D1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410EFA6-B3C1-49C9-9A2E-CDD660C05D7B}"/>
    <w:embedBold r:id="rId4" w:fontKey="{0FCEEFEE-99F9-4279-A46A-A41052CEFA10}"/>
    <w:embedItalic r:id="rId5" w:fontKey="{79B3F279-6A08-4932-86A2-C4D31A1E0E8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CA89B0B-4250-43BD-A444-D598159EB3C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391B644F-C0CA-4C8C-8006-75A486AC7F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31"/>
      <w:gridCol w:w="4495"/>
    </w:tblGrid>
    <w:tr w:rsidR="007F7B5D" w:rsidRPr="007F7B5D" w14:paraId="02514825" w14:textId="77777777" w:rsidTr="00C4167A">
      <w:tc>
        <w:tcPr>
          <w:tcW w:w="4675" w:type="dxa"/>
          <w:vAlign w:val="center"/>
        </w:tcPr>
        <w:p w14:paraId="28F0746E" w14:textId="3076A57B" w:rsidR="007F7B5D" w:rsidRPr="007F7B5D" w:rsidRDefault="00F7489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Habitat &amp; Humanisme Urgence</w:t>
          </w:r>
        </w:p>
      </w:tc>
      <w:tc>
        <w:tcPr>
          <w:tcW w:w="4675" w:type="dxa"/>
          <w:vAlign w:val="center"/>
        </w:tcPr>
        <w:p w14:paraId="2BAF620D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0349687F" w14:textId="77777777" w:rsidR="0090596C" w:rsidRDefault="0090596C" w:rsidP="007F7B5D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3F6CE" w14:textId="77777777" w:rsidR="00D009EE" w:rsidRDefault="00D009EE" w:rsidP="00650259">
      <w:pPr>
        <w:spacing w:after="0" w:line="240" w:lineRule="auto"/>
      </w:pPr>
      <w:r>
        <w:separator/>
      </w:r>
    </w:p>
  </w:footnote>
  <w:footnote w:type="continuationSeparator" w:id="0">
    <w:p w14:paraId="197A8AA3" w14:textId="77777777" w:rsidR="00D009EE" w:rsidRDefault="00D009E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293"/>
      <w:gridCol w:w="7733"/>
    </w:tblGrid>
    <w:tr w:rsidR="0090596C" w14:paraId="66AC3FAE" w14:textId="77777777" w:rsidTr="0090596C">
      <w:trPr>
        <w:trHeight w:val="990"/>
      </w:trPr>
      <w:tc>
        <w:tcPr>
          <w:tcW w:w="1350" w:type="dxa"/>
          <w:vAlign w:val="center"/>
        </w:tcPr>
        <w:p w14:paraId="0934C04A" w14:textId="3DEB12C2" w:rsidR="0090596C" w:rsidRPr="00E128DB" w:rsidRDefault="0090596C" w:rsidP="0090596C">
          <w:pPr>
            <w:pStyle w:val="En-tte"/>
            <w:ind w:left="-108"/>
            <w:rPr>
              <w:color w:val="429EDE" w:themeColor="accent1" w:themeTint="99"/>
            </w:rPr>
          </w:pPr>
          <w:bookmarkStart w:id="0" w:name="_Hlk521325785"/>
        </w:p>
      </w:tc>
      <w:tc>
        <w:tcPr>
          <w:tcW w:w="8000" w:type="dxa"/>
          <w:vAlign w:val="center"/>
        </w:tcPr>
        <w:p w14:paraId="47C188DC" w14:textId="2997CD86" w:rsidR="0090596C" w:rsidRPr="00E128DB" w:rsidRDefault="004A5D7D" w:rsidP="004A5D7D">
          <w:pPr>
            <w:pStyle w:val="En-tte"/>
            <w:jc w:val="center"/>
            <w:rPr>
              <w:color w:val="429EDE" w:themeColor="accent1" w:themeTint="99"/>
            </w:rPr>
          </w:pPr>
          <w:r w:rsidRPr="00E128DB">
            <w:rPr>
              <w:color w:val="429EDE" w:themeColor="accent1" w:themeTint="99"/>
              <w:lang w:bidi="fr-FR"/>
            </w:rPr>
            <w:drawing>
              <wp:anchor distT="0" distB="0" distL="114300" distR="114300" simplePos="0" relativeHeight="251658240" behindDoc="0" locked="0" layoutInCell="1" allowOverlap="1" wp14:anchorId="5F69B4BD" wp14:editId="7A5416BB">
                <wp:simplePos x="0" y="0"/>
                <wp:positionH relativeFrom="column">
                  <wp:posOffset>117475</wp:posOffset>
                </wp:positionH>
                <wp:positionV relativeFrom="paragraph">
                  <wp:posOffset>-216535</wp:posOffset>
                </wp:positionV>
                <wp:extent cx="640080" cy="640080"/>
                <wp:effectExtent l="0" t="0" r="7620" b="0"/>
                <wp:wrapNone/>
                <wp:docPr id="2" name="Graphisme 1" descr="carte de visite de répertoi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128DB" w:rsidRPr="00E128DB">
            <w:rPr>
              <w:color w:val="429EDE" w:themeColor="accent1" w:themeTint="99"/>
            </w:rPr>
            <w:t>Formulaire d’orientation</w:t>
          </w:r>
        </w:p>
      </w:tc>
    </w:tr>
  </w:tbl>
  <w:bookmarkEnd w:id="0"/>
  <w:p w14:paraId="7913D54B" w14:textId="7E3B6F0B" w:rsidR="00650259" w:rsidRPr="0090596C" w:rsidRDefault="00F7489D" w:rsidP="0090596C">
    <w:pPr>
      <w:pStyle w:val="Sansinterligne"/>
      <w:spacing w:after="0"/>
      <w:rPr>
        <w:sz w:val="20"/>
      </w:rPr>
    </w:pPr>
    <w:r w:rsidRPr="00F7489D">
      <w:rPr>
        <w:noProof/>
        <w:color w:val="429EDE" w:themeColor="accent1" w:themeTint="99"/>
      </w:rPr>
      <w:drawing>
        <wp:anchor distT="0" distB="0" distL="114300" distR="114300" simplePos="0" relativeHeight="251659264" behindDoc="0" locked="0" layoutInCell="1" allowOverlap="1" wp14:anchorId="746DCB8B" wp14:editId="297B06F2">
          <wp:simplePos x="0" y="0"/>
          <wp:positionH relativeFrom="column">
            <wp:posOffset>-626533</wp:posOffset>
          </wp:positionH>
          <wp:positionV relativeFrom="page">
            <wp:posOffset>265924</wp:posOffset>
          </wp:positionV>
          <wp:extent cx="1043940" cy="332740"/>
          <wp:effectExtent l="0" t="0" r="381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332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60872063">
    <w:abstractNumId w:val="11"/>
  </w:num>
  <w:num w:numId="2" w16cid:durableId="2130317372">
    <w:abstractNumId w:val="7"/>
  </w:num>
  <w:num w:numId="3" w16cid:durableId="496385255">
    <w:abstractNumId w:val="15"/>
  </w:num>
  <w:num w:numId="4" w16cid:durableId="90977471">
    <w:abstractNumId w:val="12"/>
  </w:num>
  <w:num w:numId="5" w16cid:durableId="853495822">
    <w:abstractNumId w:val="13"/>
  </w:num>
  <w:num w:numId="6" w16cid:durableId="157577267">
    <w:abstractNumId w:val="19"/>
  </w:num>
  <w:num w:numId="7" w16cid:durableId="1060514669">
    <w:abstractNumId w:val="6"/>
  </w:num>
  <w:num w:numId="8" w16cid:durableId="611936227">
    <w:abstractNumId w:val="10"/>
  </w:num>
  <w:num w:numId="9" w16cid:durableId="771702830">
    <w:abstractNumId w:val="17"/>
  </w:num>
  <w:num w:numId="10" w16cid:durableId="1823354950">
    <w:abstractNumId w:val="1"/>
  </w:num>
  <w:num w:numId="11" w16cid:durableId="95641932">
    <w:abstractNumId w:val="5"/>
  </w:num>
  <w:num w:numId="12" w16cid:durableId="234511525">
    <w:abstractNumId w:val="0"/>
  </w:num>
  <w:num w:numId="13" w16cid:durableId="1324353852">
    <w:abstractNumId w:val="2"/>
  </w:num>
  <w:num w:numId="14" w16cid:durableId="925958752">
    <w:abstractNumId w:val="9"/>
  </w:num>
  <w:num w:numId="15" w16cid:durableId="1148286203">
    <w:abstractNumId w:val="8"/>
  </w:num>
  <w:num w:numId="16" w16cid:durableId="337657680">
    <w:abstractNumId w:val="16"/>
  </w:num>
  <w:num w:numId="17" w16cid:durableId="1581408889">
    <w:abstractNumId w:val="3"/>
  </w:num>
  <w:num w:numId="18" w16cid:durableId="1703432248">
    <w:abstractNumId w:val="21"/>
  </w:num>
  <w:num w:numId="19" w16cid:durableId="2062367298">
    <w:abstractNumId w:val="18"/>
  </w:num>
  <w:num w:numId="20" w16cid:durableId="2055960970">
    <w:abstractNumId w:val="14"/>
  </w:num>
  <w:num w:numId="21" w16cid:durableId="933786211">
    <w:abstractNumId w:val="20"/>
  </w:num>
  <w:num w:numId="22" w16cid:durableId="164169030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8DB"/>
    <w:rsid w:val="000456E1"/>
    <w:rsid w:val="00052382"/>
    <w:rsid w:val="0006568A"/>
    <w:rsid w:val="00076F0F"/>
    <w:rsid w:val="00084253"/>
    <w:rsid w:val="000959E6"/>
    <w:rsid w:val="000D1F49"/>
    <w:rsid w:val="000E7873"/>
    <w:rsid w:val="001727CA"/>
    <w:rsid w:val="00192686"/>
    <w:rsid w:val="002563EF"/>
    <w:rsid w:val="002928D0"/>
    <w:rsid w:val="002C56E6"/>
    <w:rsid w:val="0034752B"/>
    <w:rsid w:val="00361E11"/>
    <w:rsid w:val="00366578"/>
    <w:rsid w:val="003B4744"/>
    <w:rsid w:val="003F0847"/>
    <w:rsid w:val="0040090B"/>
    <w:rsid w:val="00441B7F"/>
    <w:rsid w:val="00456D0A"/>
    <w:rsid w:val="0046302A"/>
    <w:rsid w:val="00472293"/>
    <w:rsid w:val="00487D2D"/>
    <w:rsid w:val="004A5D7D"/>
    <w:rsid w:val="004D5D62"/>
    <w:rsid w:val="005112D0"/>
    <w:rsid w:val="0055740E"/>
    <w:rsid w:val="00577E06"/>
    <w:rsid w:val="00581F0E"/>
    <w:rsid w:val="00590C78"/>
    <w:rsid w:val="005A3BF7"/>
    <w:rsid w:val="005F2035"/>
    <w:rsid w:val="005F7990"/>
    <w:rsid w:val="0063739C"/>
    <w:rsid w:val="00642D60"/>
    <w:rsid w:val="00650259"/>
    <w:rsid w:val="00745767"/>
    <w:rsid w:val="00770F25"/>
    <w:rsid w:val="007A35A8"/>
    <w:rsid w:val="007B0A85"/>
    <w:rsid w:val="007B2CC2"/>
    <w:rsid w:val="007C6A52"/>
    <w:rsid w:val="007F7B5D"/>
    <w:rsid w:val="0082043E"/>
    <w:rsid w:val="0083374E"/>
    <w:rsid w:val="00836129"/>
    <w:rsid w:val="008E203A"/>
    <w:rsid w:val="00902F6D"/>
    <w:rsid w:val="0090596C"/>
    <w:rsid w:val="0091229C"/>
    <w:rsid w:val="00940E73"/>
    <w:rsid w:val="00947365"/>
    <w:rsid w:val="00962892"/>
    <w:rsid w:val="0098597D"/>
    <w:rsid w:val="009F619A"/>
    <w:rsid w:val="009F6DDE"/>
    <w:rsid w:val="00A370A8"/>
    <w:rsid w:val="00B53DD5"/>
    <w:rsid w:val="00BC11CE"/>
    <w:rsid w:val="00BD4753"/>
    <w:rsid w:val="00BD5CB1"/>
    <w:rsid w:val="00BE62EE"/>
    <w:rsid w:val="00C003BA"/>
    <w:rsid w:val="00C20564"/>
    <w:rsid w:val="00C46878"/>
    <w:rsid w:val="00CB4A51"/>
    <w:rsid w:val="00CD4532"/>
    <w:rsid w:val="00CD47B0"/>
    <w:rsid w:val="00CD70CE"/>
    <w:rsid w:val="00CE550B"/>
    <w:rsid w:val="00CE6104"/>
    <w:rsid w:val="00CE7918"/>
    <w:rsid w:val="00D009EE"/>
    <w:rsid w:val="00D16163"/>
    <w:rsid w:val="00DB3FAD"/>
    <w:rsid w:val="00DC311A"/>
    <w:rsid w:val="00E128DB"/>
    <w:rsid w:val="00E139C4"/>
    <w:rsid w:val="00E61C09"/>
    <w:rsid w:val="00E677FE"/>
    <w:rsid w:val="00EB3B58"/>
    <w:rsid w:val="00EC7359"/>
    <w:rsid w:val="00ED648F"/>
    <w:rsid w:val="00EE3054"/>
    <w:rsid w:val="00EE32AA"/>
    <w:rsid w:val="00F00606"/>
    <w:rsid w:val="00F011B7"/>
    <w:rsid w:val="00F01256"/>
    <w:rsid w:val="00F24B84"/>
    <w:rsid w:val="00F4142B"/>
    <w:rsid w:val="00F469FC"/>
    <w:rsid w:val="00F52451"/>
    <w:rsid w:val="00F7489D"/>
    <w:rsid w:val="00FC7475"/>
    <w:rsid w:val="00FD71D1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41B23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character" w:styleId="Mentionnonrsolue">
    <w:name w:val="Unresolved Mention"/>
    <w:basedOn w:val="Policepardfaut"/>
    <w:uiPriority w:val="99"/>
    <w:semiHidden/>
    <w:rsid w:val="001926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sanchez\AppData\Roaming\Microsoft\Templates\Formulaire%20de%20collecte%20des%20coordonn&#233;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AE2061A4CC44F1A1499B5C5395FC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63C238-5969-4E4D-A29A-F9B155C56780}"/>
      </w:docPartPr>
      <w:docPartBody>
        <w:p w:rsidR="004E5B68" w:rsidRDefault="00EC3E31">
          <w:pPr>
            <w:pStyle w:val="3CAE2061A4CC44F1A1499B5C5395FCDF"/>
          </w:pPr>
          <w:r w:rsidRPr="0090596C">
            <w:rPr>
              <w:lang w:bidi="fr-FR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E31"/>
    <w:rsid w:val="004B1DC3"/>
    <w:rsid w:val="004E5B68"/>
    <w:rsid w:val="00A45E57"/>
    <w:rsid w:val="00BC00CB"/>
    <w:rsid w:val="00EC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CAE2061A4CC44F1A1499B5C5395FCDF">
    <w:name w:val="3CAE2061A4CC44F1A1499B5C5395FCDF"/>
  </w:style>
  <w:style w:type="character" w:styleId="Textedelespacerserv">
    <w:name w:val="Placeholder Text"/>
    <w:basedOn w:val="Policepardfau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iority xmlns="http://schemas.microsoft.com/sharepoint/v3">(2) Normale</Priority>
    <na0eab27ea7c4238b62a79814aa54bdd xmlns="ae25e3a3-ced2-48d5-ac09-105979fad0c0">
      <Terms xmlns="http://schemas.microsoft.com/office/infopath/2007/PartnerControls"/>
    </na0eab27ea7c4238b62a79814aa54bdd>
    <TaxCatchAll xmlns="ae25e3a3-ced2-48d5-ac09-105979fad0c0" xsi:nil="true"/>
    <mdb965b5a6e344fca234c3666cf8f821 xmlns="b4479edd-0474-45e8-87d6-49f8966bc04e">
      <Terms xmlns="http://schemas.microsoft.com/office/infopath/2007/PartnerControls"/>
    </mdb965b5a6e344fca234c3666cf8f821>
    <kf689e5fe21248da8844627fc3d9bfd2 xmlns="ae25e3a3-ced2-48d5-ac09-105979fad0c0">
      <Terms xmlns="http://schemas.microsoft.com/office/infopath/2007/PartnerControls"/>
    </kf689e5fe21248da8844627fc3d9bfd2>
    <lcf76f155ced4ddcb4097134ff3c332f xmlns="d5faf5af-b42a-47c2-ae65-8f90066c8a1f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DB98CCA099C645A9EF0189EF3B3ECC" ma:contentTypeVersion="27" ma:contentTypeDescription="Crée un document." ma:contentTypeScope="" ma:versionID="5ec09e04862d6e43264bc95984312d23">
  <xsd:schema xmlns:xsd="http://www.w3.org/2001/XMLSchema" xmlns:xs="http://www.w3.org/2001/XMLSchema" xmlns:p="http://schemas.microsoft.com/office/2006/metadata/properties" xmlns:ns1="http://schemas.microsoft.com/sharepoint/v3" xmlns:ns2="b4479edd-0474-45e8-87d6-49f8966bc04e" xmlns:ns3="ae25e3a3-ced2-48d5-ac09-105979fad0c0" xmlns:ns5="d5faf5af-b42a-47c2-ae65-8f90066c8a1f" targetNamespace="http://schemas.microsoft.com/office/2006/metadata/properties" ma:root="true" ma:fieldsID="108cdb16f05163b5a4f8426634b4ea79" ns1:_="" ns2:_="" ns3:_="" ns5:_="">
    <xsd:import namespace="http://schemas.microsoft.com/sharepoint/v3"/>
    <xsd:import namespace="b4479edd-0474-45e8-87d6-49f8966bc04e"/>
    <xsd:import namespace="ae25e3a3-ced2-48d5-ac09-105979fad0c0"/>
    <xsd:import namespace="d5faf5af-b42a-47c2-ae65-8f90066c8a1f"/>
    <xsd:element name="properties">
      <xsd:complexType>
        <xsd:sequence>
          <xsd:element name="documentManagement">
            <xsd:complexType>
              <xsd:all>
                <xsd:element ref="ns2:mdb965b5a6e344fca234c3666cf8f821" minOccurs="0"/>
                <xsd:element ref="ns3:TaxCatchAll" minOccurs="0"/>
                <xsd:element ref="ns3:kf689e5fe21248da8844627fc3d9bfd2" minOccurs="0"/>
                <xsd:element ref="ns1:Priority" minOccurs="0"/>
                <xsd:element ref="ns3:na0eab27ea7c4238b62a79814aa54bdd" minOccurs="0"/>
                <xsd:element ref="ns5:MediaServiceMetadata" minOccurs="0"/>
                <xsd:element ref="ns5:MediaServiceFastMetadata" minOccurs="0"/>
                <xsd:element ref="ns5:MediaServiceDateTaken" minOccurs="0"/>
                <xsd:element ref="ns5:MediaServiceAutoTags" minOccurs="0"/>
                <xsd:element ref="ns5:MediaServiceGenerationTime" minOccurs="0"/>
                <xsd:element ref="ns5:MediaServiceEventHashCode" minOccurs="0"/>
                <xsd:element ref="ns5:MediaServiceOCR" minOccurs="0"/>
                <xsd:element ref="ns5:MediaServiceAutoKeyPoints" minOccurs="0"/>
                <xsd:element ref="ns5:MediaServiceKeyPoints" minOccurs="0"/>
                <xsd:element ref="ns5:lcf76f155ced4ddcb4097134ff3c332f" minOccurs="0"/>
                <xsd:element ref="ns3:SharedWithUsers" minOccurs="0"/>
                <xsd:element ref="ns3:SharedWithDetails" minOccurs="0"/>
                <xsd:element ref="ns5:MediaServiceObjectDetectorVersions" minOccurs="0"/>
                <xsd:element ref="ns5:MediaServiceLocation" minOccurs="0"/>
                <xsd:element ref="ns5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riority" ma:index="15" nillable="true" ma:displayName="Priorité" ma:default="(2) Normale" ma:internalName="Priority">
      <xsd:simpleType>
        <xsd:restriction base="dms:Choice">
          <xsd:enumeration value="(1) Haute"/>
          <xsd:enumeration value="(2) Normale"/>
          <xsd:enumeration value="(3) Faibl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479edd-0474-45e8-87d6-49f8966bc04e" elementFormDefault="qualified">
    <xsd:import namespace="http://schemas.microsoft.com/office/2006/documentManagement/types"/>
    <xsd:import namespace="http://schemas.microsoft.com/office/infopath/2007/PartnerControls"/>
    <xsd:element name="mdb965b5a6e344fca234c3666cf8f821" ma:index="9" nillable="true" ma:taxonomy="true" ma:internalName="mdb965b5a6e344fca234c3666cf8f821" ma:taxonomyFieldName="Cat_x00e9_gorie_x0020_de_x0020_document" ma:displayName="Catégorie de document" ma:default="" ma:fieldId="{6db965b5-a6e3-44fc-a234-c3666cf8f821}" ma:sspId="dc37f57c-ef34-42ed-af38-762543432e9a" ma:termSetId="8fa934ce-4751-4bea-88c1-d033e18a8fc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25e3a3-ced2-48d5-ac09-105979fad0c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Colonne Attraper tout de Taxonomie" ma:description="" ma:hidden="true" ma:list="{b66c4d0c-dbad-4c0a-891b-2a3b591c2563}" ma:internalName="TaxCatchAll" ma:showField="CatchAllData" ma:web="ae25e3a3-ced2-48d5-ac09-105979fad0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f689e5fe21248da8844627fc3d9bfd2" ma:index="14" nillable="true" ma:taxonomy="true" ma:internalName="kf689e5fe21248da8844627fc3d9bfd2" ma:taxonomyFieldName="pole" ma:displayName="Pôle" ma:default="" ma:fieldId="{4f689e5f-e212-48da-8844-627fc3d9bfd2}" ma:sspId="dc37f57c-ef34-42ed-af38-762543432e9a" ma:termSetId="d1615028-8cf4-4549-8196-afcb2441002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a0eab27ea7c4238b62a79814aa54bdd" ma:index="17" nillable="true" ma:taxonomy="true" ma:internalName="na0eab27ea7c4238b62a79814aa54bdd" ma:taxonomyFieldName="service4601" ma:displayName="Metier" ma:readOnly="false" ma:default="" ma:fieldId="{7a0eab27-ea7c-4238-b62a-79814aa54bdd}" ma:taxonomyMulti="true" ma:sspId="dc37f57c-ef34-42ed-af38-762543432e9a" ma:termSetId="aff84978-e43a-4c97-ac16-20c8736f3e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faf5af-b42a-47c2-ae65-8f90066c8a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8" nillable="true" ma:taxonomy="true" ma:internalName="lcf76f155ced4ddcb4097134ff3c332f" ma:taxonomyFieldName="MediaServiceImageTags" ma:displayName="Balises d’images" ma:readOnly="false" ma:fieldId="{5cf76f15-5ced-4ddc-b409-7134ff3c332f}" ma:taxonomyMulti="true" ma:sspId="dc37f57c-ef34-42ed-af38-762543432e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3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3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 ma:index="12" ma:displayName="Commentaires"/>
        <xsd:element name="keywords" minOccurs="0" maxOccurs="1" type="xsd:string" ma:index="11" ma:displayName="Mots clé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E2D760-BABA-49A1-9A26-DE9AFB428B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sharepoint/v3"/>
    <ds:schemaRef ds:uri="http://www.w3.org/XML/1998/namespace"/>
    <ds:schemaRef ds:uri="d5faf5af-b42a-47c2-ae65-8f90066c8a1f"/>
    <ds:schemaRef ds:uri="ae25e3a3-ced2-48d5-ac09-105979fad0c0"/>
    <ds:schemaRef ds:uri="b4479edd-0474-45e8-87d6-49f8966bc04e"/>
  </ds:schemaRefs>
</ds:datastoreItem>
</file>

<file path=customXml/itemProps4.xml><?xml version="1.0" encoding="utf-8"?>
<ds:datastoreItem xmlns:ds="http://schemas.openxmlformats.org/officeDocument/2006/customXml" ds:itemID="{1BCCF0E3-824F-4A92-B986-849B44CA36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479edd-0474-45e8-87d6-49f8966bc04e"/>
    <ds:schemaRef ds:uri="ae25e3a3-ced2-48d5-ac09-105979fad0c0"/>
    <ds:schemaRef ds:uri="d5faf5af-b42a-47c2-ae65-8f90066c8a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</Template>
  <TotalTime>0</TotalTime>
  <Pages>2</Pages>
  <Words>83</Words>
  <Characters>460</Characters>
  <Application>Microsoft Office Word</Application>
  <DocSecurity>4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2024-02-07T09:14:00Z</dcterms:created>
  <dcterms:modified xsi:type="dcterms:W3CDTF">2024-02-07T09:14:00Z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0x010100C2DB98CCA099C645A9EF0189EF3B3ECC</vt:lpwstr>
  </property>
  <property fmtid="{D5CDD505-2E9C-101B-9397-08002B2CF9AE}" pid="3" name="service4601">
    <vt:lpwstr/>
  </property>
  <property fmtid="{D5CDD505-2E9C-101B-9397-08002B2CF9AE}" pid="4" name="pole">
    <vt:lpwstr/>
  </property>
  <property fmtid="{D5CDD505-2E9C-101B-9397-08002B2CF9AE}" pid="5" name="Catégorie de document">
    <vt:lpwstr/>
  </property>
  <property fmtid="{D5CDD505-2E9C-101B-9397-08002B2CF9AE}" pid="6" name="ExpNewsTaxonomyThematic">
    <vt:lpwstr/>
  </property>
  <property fmtid="{D5CDD505-2E9C-101B-9397-08002B2CF9AE}" pid="7" name="n04908fd08bc44828981064242934f0a">
    <vt:lpwstr/>
  </property>
  <property fmtid="{D5CDD505-2E9C-101B-9397-08002B2CF9AE}" pid="8" name="MediaServiceImageTags">
    <vt:lpwstr/>
  </property>
</Properties>
</file>